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center"/>
        <w:rPr>
          <w:rFonts w:ascii="方正小标宋简体" w:hAnsi="宋体" w:eastAsia="方正小标宋简体" w:cs="宋体"/>
          <w:bCs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bCs/>
          <w:kern w:val="0"/>
          <w:sz w:val="36"/>
          <w:szCs w:val="36"/>
        </w:rPr>
        <w:t>长江三峡（海南）绿色发展投资有限公司应聘报名表B</w:t>
      </w:r>
    </w:p>
    <w:p>
      <w:pPr>
        <w:spacing w:line="480" w:lineRule="exact"/>
        <w:jc w:val="center"/>
        <w:rPr>
          <w:rFonts w:ascii="方正小标宋简体" w:hAnsi="宋体" w:eastAsia="方正小标宋简体" w:cs="宋体"/>
          <w:bCs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bCs/>
          <w:kern w:val="0"/>
          <w:sz w:val="36"/>
          <w:szCs w:val="36"/>
        </w:rPr>
        <w:t>（三峡集团外部人员适用）</w:t>
      </w:r>
    </w:p>
    <w:p>
      <w:pPr>
        <w:spacing w:line="200" w:lineRule="exact"/>
        <w:jc w:val="center"/>
        <w:rPr>
          <w:rFonts w:ascii="方正小标宋简体" w:hAnsi="黑体" w:eastAsia="方正小标宋简体" w:cs="黑体"/>
          <w:sz w:val="36"/>
          <w:szCs w:val="36"/>
        </w:rPr>
      </w:pPr>
    </w:p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435"/>
        <w:gridCol w:w="705"/>
        <w:gridCol w:w="204"/>
        <w:gridCol w:w="300"/>
        <w:gridCol w:w="12"/>
        <w:gridCol w:w="192"/>
        <w:gridCol w:w="216"/>
        <w:gridCol w:w="610"/>
        <w:gridCol w:w="146"/>
        <w:gridCol w:w="168"/>
        <w:gridCol w:w="264"/>
        <w:gridCol w:w="483"/>
        <w:gridCol w:w="105"/>
        <w:gridCol w:w="144"/>
        <w:gridCol w:w="36"/>
        <w:gridCol w:w="34"/>
        <w:gridCol w:w="254"/>
        <w:gridCol w:w="496"/>
        <w:gridCol w:w="401"/>
        <w:gridCol w:w="255"/>
        <w:gridCol w:w="758"/>
        <w:gridCol w:w="538"/>
        <w:gridCol w:w="126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应聘部门</w:t>
            </w:r>
          </w:p>
        </w:tc>
        <w:tc>
          <w:tcPr>
            <w:tcW w:w="238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hint="eastAsia" w:ascii="宋体"/>
                <w:kern w:val="0"/>
                <w:sz w:val="20"/>
                <w:szCs w:val="20"/>
              </w:rPr>
            </w:pPr>
          </w:p>
        </w:tc>
        <w:tc>
          <w:tcPr>
            <w:tcW w:w="12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应聘岗位</w:t>
            </w:r>
          </w:p>
        </w:tc>
        <w:tc>
          <w:tcPr>
            <w:tcW w:w="219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姓名</w:t>
            </w:r>
          </w:p>
        </w:tc>
        <w:tc>
          <w:tcPr>
            <w:tcW w:w="162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hint="eastAsia" w:ascii="宋体"/>
                <w:kern w:val="0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性别</w:t>
            </w:r>
          </w:p>
        </w:tc>
        <w:tc>
          <w:tcPr>
            <w:tcW w:w="12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民族</w:t>
            </w:r>
          </w:p>
        </w:tc>
        <w:tc>
          <w:tcPr>
            <w:tcW w:w="10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2385" w:type="dxa"/>
            <w:gridSpan w:val="8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参加工作时间</w:t>
            </w:r>
          </w:p>
        </w:tc>
        <w:tc>
          <w:tcPr>
            <w:tcW w:w="191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413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9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健康状况</w:t>
            </w:r>
          </w:p>
        </w:tc>
        <w:tc>
          <w:tcPr>
            <w:tcW w:w="10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22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是否因违规违纪受过相应处分或有不良记录</w:t>
            </w:r>
          </w:p>
        </w:tc>
        <w:tc>
          <w:tcPr>
            <w:tcW w:w="4874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2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近三年绩效考核结果</w:t>
            </w:r>
          </w:p>
        </w:tc>
        <w:tc>
          <w:tcPr>
            <w:tcW w:w="4874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7583" w:type="dxa"/>
            <w:gridSpan w:val="2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户口所在地</w:t>
            </w:r>
          </w:p>
        </w:tc>
        <w:tc>
          <w:tcPr>
            <w:tcW w:w="7583" w:type="dxa"/>
            <w:gridSpan w:val="2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7583" w:type="dxa"/>
            <w:gridSpan w:val="2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邮编</w:t>
            </w:r>
          </w:p>
        </w:tc>
        <w:tc>
          <w:tcPr>
            <w:tcW w:w="2817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05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固定电话</w:t>
            </w:r>
          </w:p>
        </w:tc>
        <w:tc>
          <w:tcPr>
            <w:tcW w:w="371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手机</w:t>
            </w:r>
          </w:p>
        </w:tc>
        <w:tc>
          <w:tcPr>
            <w:tcW w:w="2817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05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371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全日制学历</w:t>
            </w:r>
          </w:p>
        </w:tc>
        <w:tc>
          <w:tcPr>
            <w:tcW w:w="16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毕业学校</w:t>
            </w:r>
          </w:p>
        </w:tc>
        <w:tc>
          <w:tcPr>
            <w:tcW w:w="16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最高</w:t>
            </w:r>
          </w:p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6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毕业学校</w:t>
            </w:r>
          </w:p>
        </w:tc>
        <w:tc>
          <w:tcPr>
            <w:tcW w:w="16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计算机水平</w:t>
            </w:r>
          </w:p>
        </w:tc>
        <w:tc>
          <w:tcPr>
            <w:tcW w:w="211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95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外语语种及水平</w:t>
            </w:r>
          </w:p>
        </w:tc>
        <w:tc>
          <w:tcPr>
            <w:tcW w:w="281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执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)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业资格</w:t>
            </w:r>
          </w:p>
        </w:tc>
        <w:tc>
          <w:tcPr>
            <w:tcW w:w="211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95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281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专业技术职务资格</w:t>
            </w:r>
          </w:p>
        </w:tc>
        <w:tc>
          <w:tcPr>
            <w:tcW w:w="211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95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281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131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教育经历</w:t>
            </w:r>
          </w:p>
        </w:tc>
        <w:tc>
          <w:tcPr>
            <w:tcW w:w="7583" w:type="dxa"/>
            <w:gridSpan w:val="2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  <w:p>
            <w:pPr>
              <w:widowControl/>
              <w:spacing w:line="36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  <w:p>
            <w:pPr>
              <w:widowControl/>
              <w:spacing w:line="36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31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现工作单位</w:t>
            </w:r>
          </w:p>
        </w:tc>
        <w:tc>
          <w:tcPr>
            <w:tcW w:w="330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70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单位主营业务</w:t>
            </w:r>
          </w:p>
        </w:tc>
        <w:tc>
          <w:tcPr>
            <w:tcW w:w="281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31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目前岗位</w:t>
            </w:r>
          </w:p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（职务）</w:t>
            </w:r>
          </w:p>
        </w:tc>
        <w:tc>
          <w:tcPr>
            <w:tcW w:w="330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7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主管部门或</w:t>
            </w:r>
          </w:p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员工人数</w:t>
            </w:r>
          </w:p>
        </w:tc>
        <w:tc>
          <w:tcPr>
            <w:tcW w:w="281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31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目前薪酬</w:t>
            </w:r>
          </w:p>
        </w:tc>
        <w:tc>
          <w:tcPr>
            <w:tcW w:w="330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               （元/年）</w:t>
            </w:r>
          </w:p>
        </w:tc>
        <w:tc>
          <w:tcPr>
            <w:tcW w:w="147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期望薪酬</w:t>
            </w:r>
          </w:p>
        </w:tc>
        <w:tc>
          <w:tcPr>
            <w:tcW w:w="281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 xml:space="preserve">            （元/年）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8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工作经历</w:t>
            </w:r>
          </w:p>
        </w:tc>
        <w:tc>
          <w:tcPr>
            <w:tcW w:w="7583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8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工作业绩</w:t>
            </w:r>
          </w:p>
        </w:tc>
        <w:tc>
          <w:tcPr>
            <w:tcW w:w="7583" w:type="dxa"/>
            <w:gridSpan w:val="2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  <w:jc w:val="center"/>
        </w:trPr>
        <w:tc>
          <w:tcPr>
            <w:tcW w:w="131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奖惩情况</w:t>
            </w:r>
          </w:p>
        </w:tc>
        <w:tc>
          <w:tcPr>
            <w:tcW w:w="7583" w:type="dxa"/>
            <w:gridSpan w:val="2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319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家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庭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要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情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况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03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380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面貌</w:t>
            </w:r>
          </w:p>
        </w:tc>
        <w:tc>
          <w:tcPr>
            <w:tcW w:w="32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319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3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319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3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1319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3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19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3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近亲属</w:t>
            </w:r>
          </w:p>
          <w:p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关系情况</w:t>
            </w:r>
          </w:p>
        </w:tc>
        <w:tc>
          <w:tcPr>
            <w:tcW w:w="7583" w:type="dxa"/>
            <w:gridSpan w:val="2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ind w:firstLine="422" w:firstLineChars="20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本人及配偶</w:t>
            </w:r>
            <w:r>
              <w:rPr>
                <w:rFonts w:hint="eastAsia" w:ascii="宋体" w:hAnsi="宋体" w:cs="宋体"/>
                <w:kern w:val="0"/>
                <w:szCs w:val="21"/>
              </w:rPr>
              <w:t>是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/否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</w:rPr>
              <w:t>（请在方框内勾选）有近亲属，具体为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夫妻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，父母关系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，子女关系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，兄弟姐妹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，堂兄弟姐妹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，表兄弟姐妹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，叔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、伯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、姑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、舅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、姨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、侄子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、侄女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、外甥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、外甥女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>□、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其他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u w:val="single"/>
              </w:rPr>
              <w:t xml:space="preserve">□     </w:t>
            </w:r>
            <w:r>
              <w:rPr>
                <w:rFonts w:hint="eastAsia" w:ascii="宋体" w:hAnsi="宋体" w:cs="宋体"/>
                <w:kern w:val="0"/>
                <w:szCs w:val="21"/>
                <w:u w:val="single"/>
              </w:rPr>
              <w:t>（请在方框内勾选）</w:t>
            </w:r>
            <w:r>
              <w:rPr>
                <w:rFonts w:hint="eastAsia" w:ascii="宋体" w:hAnsi="宋体" w:cs="宋体"/>
                <w:kern w:val="0"/>
                <w:szCs w:val="21"/>
              </w:rPr>
              <w:t>关系，在三峡集团工作。如有，请填写亲属姓名__________，其所在部门及职务____________________。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诚信</w:t>
            </w:r>
          </w:p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承诺</w:t>
            </w:r>
          </w:p>
        </w:tc>
        <w:tc>
          <w:tcPr>
            <w:tcW w:w="7583" w:type="dxa"/>
            <w:gridSpan w:val="2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rPr>
                <w:rFonts w:ascii="仿宋_GB2312" w:hAnsi="宋体" w:eastAsia="仿宋_GB2312"/>
                <w:spacing w:val="2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本人承诺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：</w:t>
            </w: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上述信息及证明材料真实有效，若有虚假，本人愿承担一切后果。</w:t>
            </w:r>
          </w:p>
          <w:p>
            <w:pPr>
              <w:widowControl/>
              <w:spacing w:line="360" w:lineRule="auto"/>
              <w:ind w:firstLine="2800" w:firstLineChars="1000"/>
              <w:jc w:val="left"/>
              <w:rPr>
                <w:rFonts w:ascii="仿宋_GB2312" w:hAnsi="宋体" w:eastAsia="仿宋_GB2312"/>
                <w:spacing w:val="2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</w:rPr>
              <w:t>报名人：</w:t>
            </w:r>
          </w:p>
          <w:p>
            <w:pPr>
              <w:widowControl/>
              <w:spacing w:line="360" w:lineRule="auto"/>
              <w:ind w:firstLine="4900" w:firstLineChars="1750"/>
              <w:jc w:val="lef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</w:rPr>
              <w:t>年 月 日</w:t>
            </w:r>
          </w:p>
        </w:tc>
      </w:tr>
    </w:tbl>
    <w:p>
      <w:r>
        <w:rPr>
          <w:rFonts w:hint="eastAsia"/>
          <w:color w:val="000000"/>
        </w:rPr>
        <w:t>注：报名表应聘者填写签字后将扫描件（pdf）及word版发送至指定邮箱。</w:t>
      </w:r>
    </w:p>
    <w:p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701" w:right="1474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23214589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2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rStyle w:val="7"/>
        <w:rFonts w:hint="eastAsia" w:ascii="仿宋_GB2312"/>
        <w:sz w:val="28"/>
      </w:rPr>
      <w:t>—</w:t>
    </w:r>
    <w:r>
      <w:rPr>
        <w:rFonts w:ascii="Times New Roman" w:hAnsi="Times New Roman"/>
        <w:sz w:val="28"/>
      </w:rPr>
      <w:fldChar w:fldCharType="begin"/>
    </w:r>
    <w:r>
      <w:rPr>
        <w:rStyle w:val="7"/>
        <w:rFonts w:ascii="Times New Roman" w:hAnsi="Times New Roman"/>
        <w:sz w:val="28"/>
      </w:rPr>
      <w:instrText xml:space="preserve">PAGE  </w:instrText>
    </w:r>
    <w:r>
      <w:rPr>
        <w:rFonts w:ascii="Times New Roman" w:hAnsi="Times New Roman"/>
        <w:sz w:val="28"/>
      </w:rPr>
      <w:fldChar w:fldCharType="separate"/>
    </w:r>
    <w:r>
      <w:rPr>
        <w:rStyle w:val="7"/>
        <w:rFonts w:ascii="Times New Roman" w:hAnsi="Times New Roman"/>
        <w:sz w:val="28"/>
      </w:rPr>
      <w:t>8</w:t>
    </w:r>
    <w:r>
      <w:rPr>
        <w:rFonts w:ascii="Times New Roman" w:hAnsi="Times New Roman"/>
        <w:sz w:val="28"/>
      </w:rPr>
      <w:fldChar w:fldCharType="end"/>
    </w:r>
    <w:r>
      <w:rPr>
        <w:rStyle w:val="7"/>
        <w:rFonts w:hint="eastAsia" w:ascii="仿宋_GB2312"/>
        <w:sz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377917"/>
    <w:rsid w:val="0008603E"/>
    <w:rsid w:val="0022032A"/>
    <w:rsid w:val="005209C6"/>
    <w:rsid w:val="006837C9"/>
    <w:rsid w:val="00770E03"/>
    <w:rsid w:val="010660DA"/>
    <w:rsid w:val="025A3D35"/>
    <w:rsid w:val="045064E5"/>
    <w:rsid w:val="091A0FB3"/>
    <w:rsid w:val="09C40002"/>
    <w:rsid w:val="0A8409EE"/>
    <w:rsid w:val="0C3C0D4F"/>
    <w:rsid w:val="0DE4753D"/>
    <w:rsid w:val="121D4A1F"/>
    <w:rsid w:val="13A51F52"/>
    <w:rsid w:val="14943295"/>
    <w:rsid w:val="14E95E36"/>
    <w:rsid w:val="164C2B3D"/>
    <w:rsid w:val="172C2781"/>
    <w:rsid w:val="19D46685"/>
    <w:rsid w:val="1AC96A72"/>
    <w:rsid w:val="1B171ADB"/>
    <w:rsid w:val="1CB9230D"/>
    <w:rsid w:val="1EFD65F5"/>
    <w:rsid w:val="1F28139F"/>
    <w:rsid w:val="1FF15FA8"/>
    <w:rsid w:val="20B56C87"/>
    <w:rsid w:val="22DF399E"/>
    <w:rsid w:val="232570F2"/>
    <w:rsid w:val="2A9F2EC5"/>
    <w:rsid w:val="2D112674"/>
    <w:rsid w:val="30221F98"/>
    <w:rsid w:val="31EB7AC0"/>
    <w:rsid w:val="32A65ED1"/>
    <w:rsid w:val="36084341"/>
    <w:rsid w:val="37092CBC"/>
    <w:rsid w:val="37D82274"/>
    <w:rsid w:val="3A8B6998"/>
    <w:rsid w:val="3B6C588A"/>
    <w:rsid w:val="3C8C0DB8"/>
    <w:rsid w:val="40D4499A"/>
    <w:rsid w:val="40F96DB3"/>
    <w:rsid w:val="41F67E7D"/>
    <w:rsid w:val="4431441A"/>
    <w:rsid w:val="46D81462"/>
    <w:rsid w:val="49374DBF"/>
    <w:rsid w:val="497D60FB"/>
    <w:rsid w:val="4B20171D"/>
    <w:rsid w:val="4BB04B75"/>
    <w:rsid w:val="4C377917"/>
    <w:rsid w:val="4F3063E3"/>
    <w:rsid w:val="51697D7A"/>
    <w:rsid w:val="51C141A4"/>
    <w:rsid w:val="52D11241"/>
    <w:rsid w:val="53243DA1"/>
    <w:rsid w:val="57E113D0"/>
    <w:rsid w:val="58DE34E0"/>
    <w:rsid w:val="59342A9E"/>
    <w:rsid w:val="5A455725"/>
    <w:rsid w:val="5B9A4CFF"/>
    <w:rsid w:val="5BF723A7"/>
    <w:rsid w:val="5CB237FC"/>
    <w:rsid w:val="629C1B18"/>
    <w:rsid w:val="62B34756"/>
    <w:rsid w:val="69FE2C90"/>
    <w:rsid w:val="6AD231DF"/>
    <w:rsid w:val="6D045775"/>
    <w:rsid w:val="6D535020"/>
    <w:rsid w:val="6F716BEC"/>
    <w:rsid w:val="71521B5E"/>
    <w:rsid w:val="749E69BB"/>
    <w:rsid w:val="76AC647E"/>
    <w:rsid w:val="79433FBA"/>
    <w:rsid w:val="7A570CDC"/>
    <w:rsid w:val="7B797D07"/>
    <w:rsid w:val="7B967DA5"/>
    <w:rsid w:val="7EC2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page number"/>
    <w:basedOn w:val="5"/>
    <w:qFormat/>
    <w:uiPriority w:val="0"/>
  </w:style>
  <w:style w:type="character" w:customStyle="1" w:styleId="8">
    <w:name w:val="页眉 字符"/>
    <w:basedOn w:val="5"/>
    <w:link w:val="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9">
    <w:name w:val="页脚 字符"/>
    <w:basedOn w:val="5"/>
    <w:link w:val="2"/>
    <w:qFormat/>
    <w:uiPriority w:val="99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cl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2</Pages>
  <Words>115</Words>
  <Characters>659</Characters>
  <Lines>5</Lines>
  <Paragraphs>1</Paragraphs>
  <TotalTime>1</TotalTime>
  <ScaleCrop>false</ScaleCrop>
  <LinksUpToDate>false</LinksUpToDate>
  <CharactersWithSpaces>773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2018-04-28T09:08:00Z</dcterms:created>
  <dc:creator>仉</dc:creator>
  <cp:lastModifiedBy>胡珊</cp:lastModifiedBy>
  <cp:lastPrinted>2021-03-24T07:26:00Z</cp:lastPrinted>
  <dcterms:modified xsi:type="dcterms:W3CDTF">2022-03-24T01:18:11Z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